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7ADCB" w14:textId="6E8A0D3A" w:rsidR="00B32469" w:rsidRDefault="00B83237" w:rsidP="00B83237">
      <w:pPr>
        <w:jc w:val="center"/>
      </w:pPr>
      <w:r>
        <w:t>CDMP</w:t>
      </w:r>
      <w:r w:rsidR="0092265D">
        <w:t xml:space="preserve"> </w:t>
      </w:r>
      <w:r w:rsidR="00841BE4">
        <w:t>Tempora</w:t>
      </w:r>
      <w:r w:rsidR="004A1E50">
        <w:t>rily Non-Practi</w:t>
      </w:r>
      <w:r w:rsidR="00212C4D">
        <w:t>c</w:t>
      </w:r>
      <w:r w:rsidR="004A1E50">
        <w:t>ing</w:t>
      </w:r>
    </w:p>
    <w:p w14:paraId="76392B50" w14:textId="0F7B35F9" w:rsidR="00EB00EE" w:rsidRDefault="00EB00EE" w:rsidP="00B83237">
      <w:pPr>
        <w:jc w:val="center"/>
      </w:pPr>
      <w:r>
        <w:t>(</w:t>
      </w:r>
      <w:r w:rsidR="004A1E50">
        <w:t>Maternity Leave/ Ill Health</w:t>
      </w:r>
      <w:r>
        <w:t>)</w:t>
      </w:r>
    </w:p>
    <w:p w14:paraId="190D65A8" w14:textId="320198C7" w:rsidR="001A64EA" w:rsidRDefault="001A64EA" w:rsidP="00B83237">
      <w:pPr>
        <w:jc w:val="center"/>
      </w:pPr>
    </w:p>
    <w:p w14:paraId="024ECD5C" w14:textId="75B31ECC" w:rsidR="001A64EA" w:rsidRDefault="00A23053" w:rsidP="005313FC">
      <w:pPr>
        <w:jc w:val="right"/>
      </w:pPr>
      <w:r>
        <w:t>ID NUMBER UK---------</w:t>
      </w:r>
    </w:p>
    <w:p w14:paraId="73B17922" w14:textId="47C0986E" w:rsidR="00A23053" w:rsidRDefault="00A23053" w:rsidP="00A23053"/>
    <w:p w14:paraId="42A49B4A" w14:textId="3E12D306" w:rsidR="00867A72" w:rsidRDefault="00867A72" w:rsidP="00A23053">
      <w:r>
        <w:t>NAME</w:t>
      </w:r>
    </w:p>
    <w:p w14:paraId="73366CEF" w14:textId="77DB5095" w:rsidR="00867A72" w:rsidRDefault="00F274AF" w:rsidP="00A23053">
      <w:r>
        <w:t>ADDRESS</w:t>
      </w:r>
    </w:p>
    <w:p w14:paraId="33AF6CF3" w14:textId="6BF373D3" w:rsidR="00F274AF" w:rsidRDefault="00F274AF" w:rsidP="00A23053"/>
    <w:p w14:paraId="75AF65C7" w14:textId="37D587A9" w:rsidR="00F274AF" w:rsidRDefault="00F274AF" w:rsidP="00A23053">
      <w:r>
        <w:t>EMAIL</w:t>
      </w:r>
    </w:p>
    <w:p w14:paraId="15C233AA" w14:textId="5EA46397" w:rsidR="00F274AF" w:rsidRDefault="005C632E" w:rsidP="00A23053">
      <w:r>
        <w:t>Phone</w:t>
      </w:r>
    </w:p>
    <w:p w14:paraId="638D7F7B" w14:textId="0EA6D94A" w:rsidR="005C632E" w:rsidRDefault="005C632E" w:rsidP="00A23053">
      <w:r>
        <w:t>Employer</w:t>
      </w:r>
    </w:p>
    <w:p w14:paraId="31EA9817" w14:textId="0FD98AA4" w:rsidR="00E4330F" w:rsidRDefault="00E4330F" w:rsidP="00A23053"/>
    <w:p w14:paraId="27A878B7" w14:textId="052BD4BC" w:rsidR="00E4330F" w:rsidRDefault="00E4330F" w:rsidP="00A23053"/>
    <w:p w14:paraId="7D8CD203" w14:textId="04D2569F" w:rsidR="00E4330F" w:rsidRDefault="00E4330F" w:rsidP="00A23053">
      <w:r>
        <w:t>Details of role</w:t>
      </w:r>
    </w:p>
    <w:p w14:paraId="12DA131D" w14:textId="531C09DD" w:rsidR="00FE0855" w:rsidRDefault="00FE0855" w:rsidP="00A23053"/>
    <w:p w14:paraId="75B34450" w14:textId="15900EFA" w:rsidR="00FE0855" w:rsidRDefault="00FE0855" w:rsidP="00A23053">
      <w:r>
        <w:t xml:space="preserve">When did </w:t>
      </w:r>
      <w:r w:rsidR="004A1E50">
        <w:t>materni</w:t>
      </w:r>
      <w:r w:rsidR="00506E5A">
        <w:t>ty leave</w:t>
      </w:r>
      <w:r>
        <w:t>/</w:t>
      </w:r>
      <w:r w:rsidR="00506E5A">
        <w:t>ill health leave</w:t>
      </w:r>
      <w:r>
        <w:t xml:space="preserve"> start</w:t>
      </w:r>
      <w:r w:rsidR="00570C2E">
        <w:t>?</w:t>
      </w:r>
      <w:r w:rsidR="00FF74CC">
        <w:t xml:space="preserve">  dd/mm/yy</w:t>
      </w:r>
    </w:p>
    <w:p w14:paraId="4CD7538B" w14:textId="586D45BF" w:rsidR="00FF74CC" w:rsidRDefault="00EA6BC6" w:rsidP="00A23053">
      <w:r>
        <w:t>When do you anticipate it ending</w:t>
      </w:r>
      <w:r w:rsidR="00570C2E">
        <w:t>?</w:t>
      </w:r>
      <w:r>
        <w:t xml:space="preserve">                        dd/mm/yy</w:t>
      </w:r>
    </w:p>
    <w:p w14:paraId="731994A3" w14:textId="376832C4" w:rsidR="00744A90" w:rsidRDefault="00744A90" w:rsidP="00A23053"/>
    <w:p w14:paraId="13B261CE" w14:textId="77777777" w:rsidR="00744A90" w:rsidRDefault="00744A90" w:rsidP="00744A90">
      <w:r>
        <w:t>Statement of Understanding</w:t>
      </w:r>
    </w:p>
    <w:p w14:paraId="3D5ED216" w14:textId="717908AD" w:rsidR="00744A90" w:rsidRDefault="00744A90" w:rsidP="00744A90">
      <w:r>
        <w:t xml:space="preserve">I understand that I must comply with all of the following conditions for </w:t>
      </w:r>
      <w:r w:rsidR="00300224">
        <w:t>n</w:t>
      </w:r>
      <w:r>
        <w:t>on-</w:t>
      </w:r>
      <w:r w:rsidR="00300224">
        <w:t>p</w:t>
      </w:r>
      <w:r>
        <w:t>racticing status (for reasons of hardship and unforeseen serious circumstances):</w:t>
      </w:r>
    </w:p>
    <w:p w14:paraId="5A152163" w14:textId="089E3B43" w:rsidR="00744A90" w:rsidRDefault="00744A90" w:rsidP="00CF0591">
      <w:pPr>
        <w:pStyle w:val="ListParagraph"/>
        <w:numPr>
          <w:ilvl w:val="0"/>
          <w:numId w:val="2"/>
        </w:numPr>
      </w:pPr>
      <w:r>
        <w:t xml:space="preserve">My </w:t>
      </w:r>
      <w:r w:rsidR="00300224">
        <w:t>n</w:t>
      </w:r>
      <w:r>
        <w:t>on-</w:t>
      </w:r>
      <w:r w:rsidR="00300224">
        <w:t>p</w:t>
      </w:r>
      <w:r>
        <w:t xml:space="preserve">racticing status cannot last for more than 2 consecutive years, and that I must submit a </w:t>
      </w:r>
      <w:r w:rsidR="00300224">
        <w:t>n</w:t>
      </w:r>
      <w:r>
        <w:t>on-</w:t>
      </w:r>
      <w:r w:rsidR="00300224">
        <w:t>p</w:t>
      </w:r>
      <w:r>
        <w:t>racticing status application for each year.</w:t>
      </w:r>
    </w:p>
    <w:p w14:paraId="77AEAD2D" w14:textId="702DBE3B" w:rsidR="00744A90" w:rsidRDefault="00744A90" w:rsidP="00135F5C">
      <w:pPr>
        <w:pStyle w:val="ListParagraph"/>
        <w:numPr>
          <w:ilvl w:val="0"/>
          <w:numId w:val="2"/>
        </w:numPr>
      </w:pPr>
      <w:r>
        <w:t xml:space="preserve">If I want to reinstate my </w:t>
      </w:r>
      <w:r w:rsidR="00300224">
        <w:t>p</w:t>
      </w:r>
      <w:r>
        <w:t>racticing status, I must comply with all of the certification renewal requirements in effect at the time that I reapply for reinstatement.</w:t>
      </w:r>
    </w:p>
    <w:p w14:paraId="43CB1581" w14:textId="77777777" w:rsidR="00860C2C" w:rsidRDefault="00860C2C" w:rsidP="00860C2C">
      <w:pPr>
        <w:pStyle w:val="ListParagraph"/>
        <w:numPr>
          <w:ilvl w:val="0"/>
          <w:numId w:val="2"/>
        </w:numPr>
      </w:pPr>
      <w:r>
        <w:t>My non-practicing status is good for the one-year term indicated in this application.</w:t>
      </w:r>
    </w:p>
    <w:p w14:paraId="35A274CA" w14:textId="5F81E79A" w:rsidR="00F04337" w:rsidRDefault="00744A90" w:rsidP="00744A90">
      <w:pPr>
        <w:pStyle w:val="ListParagraph"/>
        <w:numPr>
          <w:ilvl w:val="0"/>
          <w:numId w:val="2"/>
        </w:numPr>
      </w:pPr>
      <w:r>
        <w:t xml:space="preserve">If my circumstance changes during this one-year period, and I </w:t>
      </w:r>
      <w:r w:rsidR="00A01A0B">
        <w:t>return to</w:t>
      </w:r>
      <w:r>
        <w:t xml:space="preserve"> the disability management/return to work field, I will contact </w:t>
      </w:r>
      <w:r w:rsidR="00E8399E">
        <w:t>the IDMSC UK</w:t>
      </w:r>
      <w:r w:rsidR="00C26FD2">
        <w:t xml:space="preserve"> &amp; Ireland</w:t>
      </w:r>
      <w:r>
        <w:t xml:space="preserve"> with my updated information</w:t>
      </w:r>
      <w:r w:rsidR="00C26FD2">
        <w:t>.</w:t>
      </w:r>
      <w:r>
        <w:t xml:space="preserve"> </w:t>
      </w:r>
    </w:p>
    <w:p w14:paraId="63C8DD03" w14:textId="77777777" w:rsidR="00744A90" w:rsidRDefault="00744A90" w:rsidP="00744A90"/>
    <w:p w14:paraId="30F3B6AA" w14:textId="10B36DB4" w:rsidR="00634B44" w:rsidRDefault="00744A90" w:rsidP="00744A90">
      <w:r>
        <w:t>Your Name:</w:t>
      </w:r>
    </w:p>
    <w:p w14:paraId="705F2F4B" w14:textId="72333135" w:rsidR="00744A90" w:rsidRDefault="00744A90" w:rsidP="00744A90">
      <w:r>
        <w:t xml:space="preserve">Date: </w:t>
      </w:r>
      <w:r>
        <w:tab/>
        <w:t>(dd/mm/yy)</w:t>
      </w:r>
    </w:p>
    <w:p w14:paraId="0EA63D0C" w14:textId="77777777" w:rsidR="00744A90" w:rsidRDefault="00744A90" w:rsidP="00744A90"/>
    <w:p w14:paraId="1A809EF2" w14:textId="77777777" w:rsidR="00744A90" w:rsidRDefault="00744A90" w:rsidP="00744A90">
      <w:r>
        <w:t xml:space="preserve">Please submit documentation to: </w:t>
      </w:r>
      <w:r>
        <w:tab/>
      </w:r>
    </w:p>
    <w:p w14:paraId="535E7C7C" w14:textId="77777777" w:rsidR="00744A90" w:rsidRDefault="00744A90" w:rsidP="00744A90">
      <w:r>
        <w:t>Certification Council</w:t>
      </w:r>
    </w:p>
    <w:p w14:paraId="3370654B" w14:textId="6ADA8154" w:rsidR="00744A90" w:rsidRPr="00AD1B83" w:rsidRDefault="00744A90" w:rsidP="00744A90">
      <w:r>
        <w:t>IDMSC UK &amp; Ireland</w:t>
      </w:r>
    </w:p>
    <w:sectPr w:rsidR="00744A90" w:rsidRPr="00AD1B83" w:rsidSect="00B32469">
      <w:headerReference w:type="default" r:id="rId10"/>
      <w:footerReference w:type="default" r:id="rId11"/>
      <w:pgSz w:w="11906" w:h="16838"/>
      <w:pgMar w:top="1440" w:right="1440" w:bottom="1440" w:left="1440" w:header="11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BE8EA" w14:textId="77777777" w:rsidR="004A4D41" w:rsidRDefault="004A4D41" w:rsidP="00B32469">
      <w:pPr>
        <w:spacing w:after="0" w:line="240" w:lineRule="auto"/>
      </w:pPr>
      <w:r>
        <w:separator/>
      </w:r>
    </w:p>
  </w:endnote>
  <w:endnote w:type="continuationSeparator" w:id="0">
    <w:p w14:paraId="1574D999" w14:textId="77777777" w:rsidR="004A4D41" w:rsidRDefault="004A4D41" w:rsidP="00B3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~1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79C2" w14:textId="77777777" w:rsidR="00B32469" w:rsidRDefault="00B32469" w:rsidP="00B32469">
    <w:pPr>
      <w:pStyle w:val="Footer"/>
      <w:rPr>
        <w:rFonts w:cs="Helvetica-Bold~11"/>
        <w:b/>
        <w:bCs/>
        <w:sz w:val="20"/>
        <w:szCs w:val="20"/>
      </w:rPr>
    </w:pPr>
    <w:r w:rsidRPr="00F3756F">
      <w:rPr>
        <w:rFonts w:cs="Helvetica"/>
        <w:sz w:val="20"/>
        <w:szCs w:val="20"/>
      </w:rPr>
      <w:t xml:space="preserve">Company Number </w:t>
    </w:r>
    <w:r w:rsidRPr="00F3756F">
      <w:rPr>
        <w:rFonts w:cs="Helvetica-Bold~11"/>
        <w:b/>
        <w:bCs/>
        <w:sz w:val="20"/>
        <w:szCs w:val="20"/>
      </w:rPr>
      <w:t>10266949</w:t>
    </w:r>
  </w:p>
  <w:p w14:paraId="1100D93A" w14:textId="77777777" w:rsidR="00B32469" w:rsidRDefault="00B32469" w:rsidP="00B32469">
    <w:pPr>
      <w:pStyle w:val="Footer"/>
      <w:rPr>
        <w:rFonts w:cs="Helvetica-Bold~11"/>
        <w:b/>
        <w:bCs/>
        <w:sz w:val="20"/>
        <w:szCs w:val="20"/>
      </w:rPr>
    </w:pPr>
    <w:r>
      <w:rPr>
        <w:rFonts w:cs="Helvetica-Bold~11"/>
        <w:b/>
        <w:bCs/>
        <w:sz w:val="20"/>
        <w:szCs w:val="20"/>
      </w:rPr>
      <w:t>Registered Address:</w:t>
    </w:r>
  </w:p>
  <w:p w14:paraId="7B78FCF9" w14:textId="5D1DE195" w:rsidR="00B32469" w:rsidRDefault="00CD262B" w:rsidP="00CD262B">
    <w:pPr>
      <w:pStyle w:val="Footer"/>
    </w:pPr>
    <w:r w:rsidRPr="00CD262B">
      <w:rPr>
        <w:rFonts w:cs="Helvetica-Bold~11"/>
        <w:b/>
        <w:bCs/>
        <w:sz w:val="20"/>
        <w:szCs w:val="20"/>
      </w:rPr>
      <w:t>31-33 London Street, Andover, SP10 2NU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5C9A" w14:textId="77777777" w:rsidR="004A4D41" w:rsidRDefault="004A4D41" w:rsidP="00B32469">
      <w:pPr>
        <w:spacing w:after="0" w:line="240" w:lineRule="auto"/>
      </w:pPr>
      <w:r>
        <w:separator/>
      </w:r>
    </w:p>
  </w:footnote>
  <w:footnote w:type="continuationSeparator" w:id="0">
    <w:p w14:paraId="598D2BB6" w14:textId="77777777" w:rsidR="004A4D41" w:rsidRDefault="004A4D41" w:rsidP="00B32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F4788" w14:textId="77777777" w:rsidR="00B32469" w:rsidRPr="00B32469" w:rsidRDefault="00B32469" w:rsidP="00B32469">
    <w:pPr>
      <w:pStyle w:val="Header"/>
      <w:rPr>
        <w:b/>
        <w:sz w:val="14"/>
      </w:rPr>
    </w:pPr>
    <w:r w:rsidRPr="00B32469">
      <w:rPr>
        <w:b/>
        <w:noProof/>
        <w:sz w:val="14"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012B15B" wp14:editId="282AB764">
              <wp:simplePos x="0" y="0"/>
              <wp:positionH relativeFrom="column">
                <wp:posOffset>3933825</wp:posOffset>
              </wp:positionH>
              <wp:positionV relativeFrom="paragraph">
                <wp:posOffset>-271780</wp:posOffset>
              </wp:positionV>
              <wp:extent cx="1898015" cy="1404620"/>
              <wp:effectExtent l="0" t="0" r="6985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01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F7B03" w14:textId="77777777" w:rsidR="00B32469" w:rsidRPr="00B32469" w:rsidRDefault="00B32469" w:rsidP="00B32469">
                          <w:pPr>
                            <w:jc w:val="right"/>
                            <w:rPr>
                              <w:b/>
                            </w:rPr>
                          </w:pPr>
                          <w:r w:rsidRPr="00B32469">
                            <w:rPr>
                              <w:b/>
                            </w:rPr>
                            <w:t>Promoting professional and</w:t>
                          </w:r>
                          <w:r w:rsidRPr="00B32469">
                            <w:rPr>
                              <w:b/>
                            </w:rPr>
                            <w:br/>
                            <w:t>programme standards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12B1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75pt;margin-top:-21.4pt;width:149.4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" stroked="f">
              <v:textbox style="mso-fit-shape-to-text:t">
                <w:txbxContent>
                  <w:p w14:paraId="0EAF7B03" w14:textId="77777777" w:rsidR="00B32469" w:rsidRPr="00B32469" w:rsidRDefault="00B32469" w:rsidP="00B32469">
                    <w:pPr>
                      <w:jc w:val="right"/>
                      <w:rPr>
                        <w:b/>
                      </w:rPr>
                    </w:pPr>
                    <w:r w:rsidRPr="00B32469">
                      <w:rPr>
                        <w:b/>
                      </w:rPr>
                      <w:t>Promoting professional and</w:t>
                    </w:r>
                    <w:r w:rsidRPr="00B32469">
                      <w:rPr>
                        <w:b/>
                      </w:rPr>
                      <w:br/>
                      <w:t>programme standards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32469">
      <w:rPr>
        <w:noProof/>
        <w:sz w:val="4"/>
        <w:lang w:eastAsia="en-GB"/>
      </w:rPr>
      <w:drawing>
        <wp:anchor distT="0" distB="0" distL="114300" distR="114300" simplePos="0" relativeHeight="251658240" behindDoc="0" locked="0" layoutInCell="1" allowOverlap="1" wp14:anchorId="09CA4E2C" wp14:editId="3125B578">
          <wp:simplePos x="0" y="0"/>
          <wp:positionH relativeFrom="column">
            <wp:posOffset>-38100</wp:posOffset>
          </wp:positionH>
          <wp:positionV relativeFrom="paragraph">
            <wp:posOffset>-401955</wp:posOffset>
          </wp:positionV>
          <wp:extent cx="3514725" cy="720090"/>
          <wp:effectExtent l="0" t="0" r="9525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msc-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4725" cy="720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2469">
      <w:rPr>
        <w:b/>
        <w:sz w:val="14"/>
      </w:rPr>
      <w:br/>
    </w:r>
    <w:r w:rsidRPr="00B32469">
      <w:rPr>
        <w:b/>
        <w:sz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A5457"/>
    <w:multiLevelType w:val="hybridMultilevel"/>
    <w:tmpl w:val="C1101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47B69"/>
    <w:multiLevelType w:val="hybridMultilevel"/>
    <w:tmpl w:val="D2A8263E"/>
    <w:lvl w:ilvl="0" w:tplc="2EFC08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83"/>
    <w:rsid w:val="00135F5C"/>
    <w:rsid w:val="001A64EA"/>
    <w:rsid w:val="00212C4D"/>
    <w:rsid w:val="00300224"/>
    <w:rsid w:val="004A1E50"/>
    <w:rsid w:val="004A4D41"/>
    <w:rsid w:val="00506E5A"/>
    <w:rsid w:val="005313FC"/>
    <w:rsid w:val="00570C2E"/>
    <w:rsid w:val="005C632E"/>
    <w:rsid w:val="00634B44"/>
    <w:rsid w:val="00744A90"/>
    <w:rsid w:val="00841BE4"/>
    <w:rsid w:val="00860C2C"/>
    <w:rsid w:val="00867A72"/>
    <w:rsid w:val="0092265D"/>
    <w:rsid w:val="00932607"/>
    <w:rsid w:val="009407A3"/>
    <w:rsid w:val="00A01A0B"/>
    <w:rsid w:val="00A23053"/>
    <w:rsid w:val="00AD1B83"/>
    <w:rsid w:val="00AD2986"/>
    <w:rsid w:val="00B32469"/>
    <w:rsid w:val="00B83237"/>
    <w:rsid w:val="00C26FD2"/>
    <w:rsid w:val="00CD262B"/>
    <w:rsid w:val="00CF0591"/>
    <w:rsid w:val="00E06261"/>
    <w:rsid w:val="00E4330F"/>
    <w:rsid w:val="00E8399E"/>
    <w:rsid w:val="00EA6BC6"/>
    <w:rsid w:val="00EB00EE"/>
    <w:rsid w:val="00F04337"/>
    <w:rsid w:val="00F274AF"/>
    <w:rsid w:val="00FE0855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A3BF23"/>
  <w15:chartTrackingRefBased/>
  <w15:docId w15:val="{A4C408B4-A0BC-4E8C-9924-08F0D2DE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69"/>
  </w:style>
  <w:style w:type="paragraph" w:styleId="Footer">
    <w:name w:val="footer"/>
    <w:basedOn w:val="Normal"/>
    <w:link w:val="FooterChar"/>
    <w:uiPriority w:val="99"/>
    <w:unhideWhenUsed/>
    <w:rsid w:val="00B32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69"/>
  </w:style>
  <w:style w:type="paragraph" w:styleId="ListParagraph">
    <w:name w:val="List Paragraph"/>
    <w:basedOn w:val="Normal"/>
    <w:uiPriority w:val="34"/>
    <w:qFormat/>
    <w:rsid w:val="00CF0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ne\OneDrive%20-%20Well%20Working%20Matters%20Ltd\IDMSCUK\Marketing\IDM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912183800B5499C461C29DBDA15F8" ma:contentTypeVersion="12" ma:contentTypeDescription="Create a new document." ma:contentTypeScope="" ma:versionID="57e15a16d8e13fea20852bcf91010abf">
  <xsd:schema xmlns:xsd="http://www.w3.org/2001/XMLSchema" xmlns:xs="http://www.w3.org/2001/XMLSchema" xmlns:p="http://schemas.microsoft.com/office/2006/metadata/properties" xmlns:ns2="94143305-bebe-4900-8622-de646642b93e" xmlns:ns3="6bfd0a9c-2be0-4466-82c4-d16c8db0827a" targetNamespace="http://schemas.microsoft.com/office/2006/metadata/properties" ma:root="true" ma:fieldsID="baf8bff9911bcf8a03e33ca9da7e2073" ns2:_="" ns3:_="">
    <xsd:import namespace="94143305-bebe-4900-8622-de646642b93e"/>
    <xsd:import namespace="6bfd0a9c-2be0-4466-82c4-d16c8db08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43305-bebe-4900-8622-de646642b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0a9c-2be0-4466-82c4-d16c8db08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4C45B3-4EF3-40C9-AF8A-D35E97CBA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65CDAA-4B79-435A-B780-86F66332A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36275-7FAF-4181-A89E-7B3478D82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43305-bebe-4900-8622-de646642b93e"/>
    <ds:schemaRef ds:uri="6bfd0a9c-2be0-4466-82c4-d16c8db08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IDMSC Letterhead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Gill Halsey</cp:lastModifiedBy>
  <cp:revision>11</cp:revision>
  <dcterms:created xsi:type="dcterms:W3CDTF">2020-05-18T09:53:00Z</dcterms:created>
  <dcterms:modified xsi:type="dcterms:W3CDTF">2022-07-25T10:31:00Z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0x010100A0E912183800B5499C461C29DBDA15F8</vt:lpwstr>
  </property>
</Properties>
</file>